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976"/>
        <w:gridCol w:w="2976"/>
        <w:gridCol w:w="2976"/>
        <w:gridCol w:w="2976"/>
      </w:tblGrid>
      <w:tr w:rsidR="000A7D5D" w:rsidRPr="000A7D5D" w14:paraId="466045A6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7F16B40B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2505FA51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7160B3B0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25DA64F8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256185FD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765CDD0C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63991D34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040239DF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6472DBA7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2AA6104A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295DF91A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152A2B25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0DC5F5F9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7E7A0887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4F1069BD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3FCBBA6E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05BBD5BF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1203B451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3329362F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0E9D2F14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43B54822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1C9D1D57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527B560A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60A0A9C1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043848E7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3F23BD33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591E2A70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754EED84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6FFAD131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57C1D537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7E518262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1803D9D9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66C91134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4AA5DAA5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6138D180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421D80B0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00DEB463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7ABAE246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6E878CFE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187A1AE0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5BCA049F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702041E4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208CCAE1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544FE7BD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629F794B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1F65B55B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1BEB1D75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25D5CA3A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15BBD9CE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230C139D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1AFD1AB3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7AF60071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4A7BF0D4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0FD2BF93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66BBEBFE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21594421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78977483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655DAD37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55CAF8E9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522A3D6F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525957F3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488FD59A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510243FE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5EF75950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  <w:tr w:rsidR="000A7D5D" w:rsidRPr="000A7D5D" w14:paraId="121F65F8" w14:textId="77777777" w:rsidTr="000A7D5D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976" w:type="dxa"/>
            <w:shd w:val="clear" w:color="auto" w:fill="auto"/>
          </w:tcPr>
          <w:p w14:paraId="3983B054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0C105AAA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6A72DE8F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  <w:tc>
          <w:tcPr>
            <w:tcW w:w="2976" w:type="dxa"/>
            <w:shd w:val="clear" w:color="auto" w:fill="auto"/>
          </w:tcPr>
          <w:p w14:paraId="53D0F3A2" w14:textId="77777777" w:rsidR="000A7D5D" w:rsidRPr="000A7D5D" w:rsidRDefault="000A7D5D" w:rsidP="000A7D5D">
            <w:pPr>
              <w:spacing w:after="0" w:line="240" w:lineRule="auto"/>
              <w:ind w:left="359" w:right="359"/>
            </w:pPr>
          </w:p>
        </w:tc>
      </w:tr>
    </w:tbl>
    <w:p w14:paraId="5997A5F2" w14:textId="77777777" w:rsidR="000A7D5D" w:rsidRPr="000A7D5D" w:rsidRDefault="000A7D5D" w:rsidP="000A7D5D">
      <w:pPr>
        <w:ind w:left="359" w:right="359"/>
        <w:rPr>
          <w:vanish/>
        </w:rPr>
      </w:pPr>
    </w:p>
    <w:sectPr w:rsidR="000A7D5D" w:rsidRPr="000A7D5D" w:rsidSect="000A7D5D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05"/>
    <w:rsid w:val="000A7D5D"/>
    <w:rsid w:val="004E4705"/>
    <w:rsid w:val="009A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45565"/>
  <w15:chartTrackingRefBased/>
  <w15:docId w15:val="{FDC4F4B3-4D73-42D5-8FC7-71D56B92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917;&#932;&#921;&#922;&#917;&#932;&#917;&#931;\100%20&#934;&#933;&#923;&#923;&#937;&#925;%20&#923;&#917;&#933;&#922;&#917;&#931;\TL5611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TL5611</Template>
  <TotalTime>0</TotalTime>
  <Pages>1</Pages>
  <Words>11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2020-09-03T12:12:00Z</dcterms:created>
  <dcterms:modified xsi:type="dcterms:W3CDTF">2020-09-03T12:12:00Z</dcterms:modified>
</cp:coreProperties>
</file>